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F2" w14:textId="706752FC" w:rsidR="002461EB" w:rsidRPr="002461EB" w:rsidRDefault="00C028F5" w:rsidP="002461EB">
      <w:r>
        <w:rPr>
          <w:noProof/>
          <w:lang w:eastAsia="en-GB"/>
        </w:rPr>
        <mc:AlternateContent>
          <mc:Choice Requires="wps">
            <w:drawing>
              <wp:anchor distT="0" distB="0" distL="114300" distR="114300" simplePos="0" relativeHeight="251741184" behindDoc="1" locked="0" layoutInCell="1" allowOverlap="1" wp14:anchorId="607D6884" wp14:editId="51944C0D">
                <wp:simplePos x="0" y="0"/>
                <wp:positionH relativeFrom="column">
                  <wp:posOffset>243840</wp:posOffset>
                </wp:positionH>
                <wp:positionV relativeFrom="paragraph">
                  <wp:posOffset>19685</wp:posOffset>
                </wp:positionV>
                <wp:extent cx="956310" cy="9036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56310" cy="903605"/>
                        </a:xfrm>
                        <a:prstGeom prst="rect">
                          <a:avLst/>
                        </a:prstGeom>
                        <a:noFill/>
                        <a:ln w="6350">
                          <a:noFill/>
                        </a:ln>
                      </wps:spPr>
                      <wps:txbx>
                        <w:txbxContent>
                          <w:p w14:paraId="6C1865F5" w14:textId="6AC39B7F" w:rsidR="005C01CB" w:rsidRPr="00C028F5" w:rsidRDefault="0098303C" w:rsidP="0098303C">
                            <w:pPr>
                              <w:rPr>
                                <w:rFonts w:ascii="Helvetica Neue" w:hAnsi="Helvetica Neue" w:cs="MrEavesXLModOTHeavy"/>
                                <w:color w:val="FFFFFF" w:themeColor="background1"/>
                                <w:sz w:val="22"/>
                                <w:szCs w:val="22"/>
                                <w14:textOutline w14:w="9525" w14:cap="rnd" w14:cmpd="sng" w14:algn="ctr">
                                  <w14:noFill/>
                                  <w14:prstDash w14:val="solid"/>
                                  <w14:bevel/>
                                </w14:textOutline>
                              </w:rPr>
                            </w:pPr>
                            <w:r>
                              <w:rPr>
                                <w:rFonts w:ascii="Helvetica Neue" w:hAnsi="Helvetica Neue" w:cs="MrEavesXLModOTHeavy"/>
                                <w:noProof/>
                                <w:color w:val="FFFFFF" w:themeColor="background1"/>
                                <w:sz w:val="22"/>
                                <w:szCs w:val="22"/>
                                <w:lang w:eastAsia="en-GB"/>
                              </w:rPr>
                              <w:drawing>
                                <wp:inline distT="0" distB="0" distL="0" distR="0" wp14:anchorId="6DD30415" wp14:editId="72E7B155">
                                  <wp:extent cx="819150" cy="8209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 eithnes logo.png"/>
                                          <pic:cNvPicPr/>
                                        </pic:nvPicPr>
                                        <pic:blipFill>
                                          <a:blip r:embed="rId7">
                                            <a:extLst>
                                              <a:ext uri="{28A0092B-C50C-407E-A947-70E740481C1C}">
                                                <a14:useLocalDpi xmlns:a14="http://schemas.microsoft.com/office/drawing/2010/main" val="0"/>
                                              </a:ext>
                                            </a:extLst>
                                          </a:blip>
                                          <a:stretch>
                                            <a:fillRect/>
                                          </a:stretch>
                                        </pic:blipFill>
                                        <pic:spPr>
                                          <a:xfrm>
                                            <a:off x="0" y="0"/>
                                            <a:ext cx="835929" cy="837792"/>
                                          </a:xfrm>
                                          <a:prstGeom prst="rect">
                                            <a:avLst/>
                                          </a:prstGeom>
                                        </pic:spPr>
                                      </pic:pic>
                                    </a:graphicData>
                                  </a:graphic>
                                </wp:inline>
                              </w:drawing>
                            </w:r>
                            <w:r w:rsidR="005C01CB"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w:t>
                            </w:r>
                          </w:p>
                          <w:p w14:paraId="016AF590" w14:textId="1D9EB1D1" w:rsidR="005C01CB" w:rsidRPr="00C028F5" w:rsidRDefault="005C01CB" w:rsidP="005C01CB">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F5B53B9" w14:textId="77777777" w:rsidR="005C01CB" w:rsidRPr="00C028F5" w:rsidRDefault="005C01CB" w:rsidP="005C01CB">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6DA7EC2C" w14:textId="77777777" w:rsidR="005C01CB" w:rsidRDefault="005C01CB" w:rsidP="005C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D6884" id="_x0000_t202" coordsize="21600,21600" o:spt="202" path="m,l,21600r21600,l21600,xe">
                <v:stroke joinstyle="miter"/>
                <v:path gradientshapeok="t" o:connecttype="rect"/>
              </v:shapetype>
              <v:shape id="Text Box 25" o:spid="_x0000_s1026" type="#_x0000_t202" style="position:absolute;margin-left:19.2pt;margin-top:1.55pt;width:75.3pt;height:7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sNLQIAAFI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" filled="f" stroked="f" strokeweight=".5pt">
                <v:textbox>
                  <w:txbxContent>
                    <w:p w14:paraId="6C1865F5" w14:textId="6AC39B7F" w:rsidR="005C01CB" w:rsidRPr="00C028F5" w:rsidRDefault="0098303C" w:rsidP="0098303C">
                      <w:pPr>
                        <w:rPr>
                          <w:rFonts w:ascii="Helvetica Neue" w:hAnsi="Helvetica Neue" w:cs="MrEavesXLModOTHeavy"/>
                          <w:color w:val="FFFFFF" w:themeColor="background1"/>
                          <w:sz w:val="22"/>
                          <w:szCs w:val="22"/>
                          <w14:textOutline w14:w="9525" w14:cap="rnd" w14:cmpd="sng" w14:algn="ctr">
                            <w14:noFill/>
                            <w14:prstDash w14:val="solid"/>
                            <w14:bevel/>
                          </w14:textOutline>
                        </w:rPr>
                      </w:pPr>
                      <w:r>
                        <w:rPr>
                          <w:rFonts w:ascii="Helvetica Neue" w:hAnsi="Helvetica Neue" w:cs="MrEavesXLModOTHeavy"/>
                          <w:noProof/>
                          <w:color w:val="FFFFFF" w:themeColor="background1"/>
                          <w:sz w:val="22"/>
                          <w:szCs w:val="22"/>
                          <w:lang w:eastAsia="en-GB"/>
                        </w:rPr>
                        <w:drawing>
                          <wp:inline distT="0" distB="0" distL="0" distR="0" wp14:anchorId="6DD30415" wp14:editId="72E7B155">
                            <wp:extent cx="819150" cy="8209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 eithnes logo.png"/>
                                    <pic:cNvPicPr/>
                                  </pic:nvPicPr>
                                  <pic:blipFill>
                                    <a:blip r:embed="rId7">
                                      <a:extLst>
                                        <a:ext uri="{28A0092B-C50C-407E-A947-70E740481C1C}">
                                          <a14:useLocalDpi xmlns:a14="http://schemas.microsoft.com/office/drawing/2010/main" val="0"/>
                                        </a:ext>
                                      </a:extLst>
                                    </a:blip>
                                    <a:stretch>
                                      <a:fillRect/>
                                    </a:stretch>
                                  </pic:blipFill>
                                  <pic:spPr>
                                    <a:xfrm>
                                      <a:off x="0" y="0"/>
                                      <a:ext cx="835929" cy="837792"/>
                                    </a:xfrm>
                                    <a:prstGeom prst="rect">
                                      <a:avLst/>
                                    </a:prstGeom>
                                  </pic:spPr>
                                </pic:pic>
                              </a:graphicData>
                            </a:graphic>
                          </wp:inline>
                        </w:drawing>
                      </w:r>
                      <w:r w:rsidR="005C01CB"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w:t>
                      </w:r>
                    </w:p>
                    <w:p w14:paraId="016AF590" w14:textId="1D9EB1D1" w:rsidR="005C01CB" w:rsidRPr="00C028F5" w:rsidRDefault="005C01CB" w:rsidP="005C01CB">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F5B53B9" w14:textId="77777777" w:rsidR="005C01CB" w:rsidRPr="00C028F5" w:rsidRDefault="005C01CB" w:rsidP="005C01CB">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6DA7EC2C" w14:textId="77777777" w:rsidR="005C01CB" w:rsidRDefault="005C01CB" w:rsidP="005C01CB"/>
                  </w:txbxContent>
                </v:textbox>
              </v:shape>
            </w:pict>
          </mc:Fallback>
        </mc:AlternateContent>
      </w:r>
      <w:r>
        <w:rPr>
          <w:noProof/>
          <w:lang w:eastAsia="en-GB"/>
        </w:rPr>
        <mc:AlternateContent>
          <mc:Choice Requires="wps">
            <w:drawing>
              <wp:anchor distT="0" distB="0" distL="114300" distR="114300" simplePos="0" relativeHeight="251739136" behindDoc="1" locked="0" layoutInCell="1" allowOverlap="1" wp14:anchorId="52347439" wp14:editId="44E603C6">
                <wp:simplePos x="0" y="0"/>
                <wp:positionH relativeFrom="column">
                  <wp:posOffset>243840</wp:posOffset>
                </wp:positionH>
                <wp:positionV relativeFrom="paragraph">
                  <wp:posOffset>-41275</wp:posOffset>
                </wp:positionV>
                <wp:extent cx="964565" cy="964565"/>
                <wp:effectExtent l="0" t="0" r="6985" b="6985"/>
                <wp:wrapNone/>
                <wp:docPr id="22" name="Rounded Rectangle 22"/>
                <wp:cNvGraphicFramePr/>
                <a:graphic xmlns:a="http://schemas.openxmlformats.org/drawingml/2006/main">
                  <a:graphicData uri="http://schemas.microsoft.com/office/word/2010/wordprocessingShape">
                    <wps:wsp>
                      <wps:cNvSpPr/>
                      <wps:spPr>
                        <a:xfrm>
                          <a:off x="0" y="0"/>
                          <a:ext cx="964565" cy="964565"/>
                        </a:xfrm>
                        <a:prstGeom prst="roundRect">
                          <a:avLst>
                            <a:gd name="adj" fmla="val 5853"/>
                          </a:avLst>
                        </a:prstGeom>
                        <a:solidFill>
                          <a:srgbClr val="919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E0496" id="Rounded Rectangle 22" o:spid="_x0000_s1026" style="position:absolute;margin-left:19.2pt;margin-top:-3.25pt;width:75.95pt;height:7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" fillcolor="#9196aa" stroked="f" strokeweight="1pt">
                <v:stroke joinstyle="miter"/>
              </v:roundrect>
            </w:pict>
          </mc:Fallback>
        </mc:AlternateContent>
      </w:r>
    </w:p>
    <w:p w14:paraId="34B20E64" w14:textId="07443863" w:rsidR="002461EB" w:rsidRPr="002461EB" w:rsidRDefault="002461EB" w:rsidP="002461EB"/>
    <w:p w14:paraId="59372066" w14:textId="07DB5807" w:rsidR="002461EB" w:rsidRPr="002461EB" w:rsidRDefault="002461EB" w:rsidP="002461EB"/>
    <w:p w14:paraId="432A3C88" w14:textId="04CCAE05" w:rsidR="002461EB" w:rsidRPr="002461EB" w:rsidRDefault="00985836" w:rsidP="002461EB">
      <w:r>
        <w:rPr>
          <w:noProof/>
          <w:lang w:eastAsia="en-GB"/>
        </w:rPr>
        <w:drawing>
          <wp:anchor distT="0" distB="0" distL="114300" distR="114300" simplePos="0" relativeHeight="251725824" behindDoc="1" locked="0" layoutInCell="1" allowOverlap="1" wp14:anchorId="7469C01E" wp14:editId="77E9800F">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75B554EB" w:rsidR="002461EB" w:rsidRPr="002461EB" w:rsidRDefault="002461EB" w:rsidP="002461EB">
      <w:bookmarkStart w:id="0" w:name="_GoBack"/>
      <w:bookmarkEnd w:id="0"/>
    </w:p>
    <w:p w14:paraId="50EDE59E" w14:textId="2F32E3EE" w:rsidR="002461EB" w:rsidRPr="002461EB" w:rsidRDefault="00985836" w:rsidP="002461EB">
      <w:r>
        <w:rPr>
          <w:noProof/>
          <w:lang w:eastAsia="en-GB"/>
        </w:rPr>
        <w:drawing>
          <wp:anchor distT="0" distB="0" distL="114300" distR="114300" simplePos="0" relativeHeight="251680768" behindDoc="0" locked="0" layoutInCell="1" allowOverlap="1" wp14:anchorId="2F1D2B78" wp14:editId="67D0FEBF">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lang w:eastAsia="en-GB"/>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&#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010AAE21" w:rsidR="002461EB" w:rsidRPr="002461EB" w:rsidRDefault="002461EB" w:rsidP="002461EB"/>
    <w:p w14:paraId="37CC256C" w14:textId="7A99D016" w:rsidR="002461EB" w:rsidRPr="002461EB" w:rsidRDefault="002461EB" w:rsidP="002461EB"/>
    <w:p w14:paraId="626A00A8" w14:textId="04352841" w:rsidR="002461EB" w:rsidRPr="002461EB" w:rsidRDefault="002461EB" w:rsidP="002461EB"/>
    <w:p w14:paraId="23E00D67" w14:textId="54A6B8E5" w:rsidR="002461EB" w:rsidRPr="002461EB" w:rsidRDefault="002461EB" w:rsidP="002461EB"/>
    <w:p w14:paraId="6A5E01B2" w14:textId="4FA14BAF" w:rsidR="002461EB" w:rsidRPr="002461EB" w:rsidRDefault="002461EB" w:rsidP="002461EB"/>
    <w:p w14:paraId="0324986C" w14:textId="251FB125" w:rsidR="002461EB" w:rsidRPr="002461EB" w:rsidRDefault="002461EB" w:rsidP="002461EB"/>
    <w:p w14:paraId="230E5F51" w14:textId="37631A56" w:rsidR="002461EB" w:rsidRPr="002461EB" w:rsidRDefault="002461EB" w:rsidP="002461EB"/>
    <w:p w14:paraId="2B7DC9E1" w14:textId="0380C61F" w:rsidR="002461EB" w:rsidRPr="002461EB" w:rsidRDefault="004A5609" w:rsidP="002461EB">
      <w:r>
        <w:rPr>
          <w:noProof/>
          <w:lang w:eastAsia="en-GB"/>
        </w:rPr>
        <mc:AlternateContent>
          <mc:Choice Requires="wps">
            <w:drawing>
              <wp:anchor distT="0" distB="0" distL="114300" distR="114300" simplePos="0" relativeHeight="251659263" behindDoc="0" locked="0" layoutInCell="1" allowOverlap="1" wp14:anchorId="43F5A71E" wp14:editId="081C08A6">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&#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3C3448E3" w:rsidR="002461EB" w:rsidRPr="002461EB" w:rsidRDefault="002461EB" w:rsidP="002461EB"/>
    <w:p w14:paraId="43207B62" w14:textId="57C183B8" w:rsidR="002461EB" w:rsidRPr="002461EB" w:rsidRDefault="002461EB" w:rsidP="002461EB"/>
    <w:p w14:paraId="00C98173" w14:textId="307F9156" w:rsidR="002461EB" w:rsidRPr="002461EB" w:rsidRDefault="002461EB" w:rsidP="002461EB"/>
    <w:p w14:paraId="05E4024F" w14:textId="3E044133" w:rsidR="002461EB" w:rsidRPr="002461EB" w:rsidRDefault="002461EB" w:rsidP="002461EB"/>
    <w:p w14:paraId="0D5208FE" w14:textId="6E1671C1" w:rsidR="002461EB" w:rsidRPr="002461EB" w:rsidRDefault="002461EB" w:rsidP="002461EB"/>
    <w:p w14:paraId="05F332DC" w14:textId="48F3DA6E" w:rsidR="002461EB" w:rsidRPr="002461EB" w:rsidRDefault="002461EB" w:rsidP="002461EB"/>
    <w:p w14:paraId="4A83BE1C" w14:textId="5C347F32" w:rsidR="002461EB" w:rsidRPr="002461EB" w:rsidRDefault="002461EB" w:rsidP="002461EB"/>
    <w:p w14:paraId="00F8D508" w14:textId="48386E30" w:rsidR="002461EB" w:rsidRPr="002461EB" w:rsidRDefault="002461EB" w:rsidP="002461EB"/>
    <w:p w14:paraId="60B04602" w14:textId="1E7537DD" w:rsidR="002461EB" w:rsidRPr="002461EB" w:rsidRDefault="008A2DBD" w:rsidP="002461EB">
      <w:r>
        <w:rPr>
          <w:noProof/>
          <w:lang w:eastAsia="en-GB"/>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HA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&#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6562CFA2" w:rsidR="002461EB" w:rsidRPr="002461EB" w:rsidRDefault="002461EB" w:rsidP="002461EB"/>
    <w:p w14:paraId="3680EF60" w14:textId="1DDE1481" w:rsidR="002461EB" w:rsidRDefault="008A2DBD" w:rsidP="002461EB">
      <w:r>
        <w:rPr>
          <w:noProof/>
          <w:lang w:eastAsia="en-GB"/>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lang w:eastAsia="en-GB"/>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lang w:eastAsia="en-GB"/>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lang w:eastAsia="en-GB"/>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&#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lang w:eastAsia="en-GB"/>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&#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lang w:eastAsia="en-GB"/>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" fillcolor="#2a5393" stroked="f" strokeweight="1pt">
                <v:fill opacity="5140f"/>
                <v:stroke joinstyle="miter"/>
              </v:roundrect>
            </w:pict>
          </mc:Fallback>
        </mc:AlternateContent>
      </w:r>
      <w:r w:rsidRPr="00076883">
        <w:rPr>
          <w:noProof/>
          <w:lang w:eastAsia="en-GB"/>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lang w:eastAsia="en-GB"/>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8428B" id="Text Box 10" o:spid="_x0000_s1032"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&#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lang w:eastAsia="en-GB"/>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lang w:eastAsia="en-GB"/>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lang w:eastAsia="en-GB"/>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lang w:eastAsia="en-GB"/>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lang w:eastAsia="en-GB"/>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lang w:eastAsia="en-GB"/>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lang w:eastAsia="en-GB"/>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lang w:eastAsia="en-GB"/>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lang w:eastAsia="en-GB"/>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" fillcolor="#2a5393" stroked="f" strokeweight="1pt">
                <v:fill opacity="5140f"/>
                <v:stroke joinstyle="miter"/>
              </v:roundrect>
            </w:pict>
          </mc:Fallback>
        </mc:AlternateContent>
      </w:r>
      <w:r w:rsidRPr="00076883">
        <w:rPr>
          <w:noProof/>
          <w:lang w:eastAsia="en-GB"/>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q+HQIAADQEAAAOAAAAZHJzL2Uyb0RvYy54bWysU8tu2zAQvBfoPxC815Jd2Uk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&#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lang w:eastAsia="en-GB"/>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XHQIAADM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&#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lang w:eastAsia="en-GB"/>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lang w:eastAsia="en-GB"/>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lang w:eastAsia="en-GB"/>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lang w:eastAsia="en-GB"/>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RHQ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&#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lang w:eastAsia="en-GB"/>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2"/>
      <w:footerReference w:type="default" r:id="rId3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41B7F" w14:textId="77777777" w:rsidR="00817603" w:rsidRDefault="00817603" w:rsidP="00F50A89">
      <w:r>
        <w:separator/>
      </w:r>
    </w:p>
  </w:endnote>
  <w:endnote w:type="continuationSeparator" w:id="0">
    <w:p w14:paraId="50FD873C" w14:textId="77777777" w:rsidR="00817603" w:rsidRDefault="0081760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Myriad Pro"/>
    <w:charset w:val="00"/>
    <w:family w:val="auto"/>
    <w:pitch w:val="variable"/>
    <w:sig w:usb0="E50002FF"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4B3A" w14:textId="5EE43C8B" w:rsidR="008C56F7" w:rsidRDefault="00FF789F">
    <w:pPr>
      <w:pStyle w:val="Footer"/>
    </w:pPr>
    <w:r>
      <w:rPr>
        <w:noProof/>
        <w:lang w:eastAsia="en-GB"/>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B4CF" w14:textId="77777777" w:rsidR="00817603" w:rsidRDefault="00817603" w:rsidP="00F50A89">
      <w:r>
        <w:separator/>
      </w:r>
    </w:p>
  </w:footnote>
  <w:footnote w:type="continuationSeparator" w:id="0">
    <w:p w14:paraId="52FCA516" w14:textId="77777777" w:rsidR="00817603" w:rsidRDefault="00817603" w:rsidP="00F50A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2FC6" w14:textId="267BEE63" w:rsidR="00F50A89" w:rsidRDefault="005C01CB">
    <w:pPr>
      <w:pStyle w:val="Header"/>
    </w:pPr>
    <w:r>
      <w:rPr>
        <w:noProof/>
        <w:lang w:eastAsia="en-GB"/>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lang w:eastAsia="en-GB"/>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2"/>
    <w:rsid w:val="00053A0E"/>
    <w:rsid w:val="00076883"/>
    <w:rsid w:val="00093D97"/>
    <w:rsid w:val="000A70C4"/>
    <w:rsid w:val="000D58FB"/>
    <w:rsid w:val="000F01BF"/>
    <w:rsid w:val="000F4C70"/>
    <w:rsid w:val="00124498"/>
    <w:rsid w:val="00183EC3"/>
    <w:rsid w:val="00185B76"/>
    <w:rsid w:val="002062D8"/>
    <w:rsid w:val="002461EB"/>
    <w:rsid w:val="00255539"/>
    <w:rsid w:val="00293B4E"/>
    <w:rsid w:val="00293BEF"/>
    <w:rsid w:val="002F71F2"/>
    <w:rsid w:val="003000C4"/>
    <w:rsid w:val="003F390C"/>
    <w:rsid w:val="00437C33"/>
    <w:rsid w:val="004A5609"/>
    <w:rsid w:val="00585755"/>
    <w:rsid w:val="005C01CB"/>
    <w:rsid w:val="005D00AE"/>
    <w:rsid w:val="005E35D2"/>
    <w:rsid w:val="006C6E88"/>
    <w:rsid w:val="007778E6"/>
    <w:rsid w:val="007959F2"/>
    <w:rsid w:val="007D7FBA"/>
    <w:rsid w:val="00804C1D"/>
    <w:rsid w:val="00817603"/>
    <w:rsid w:val="00891547"/>
    <w:rsid w:val="008A2DBD"/>
    <w:rsid w:val="008C56F7"/>
    <w:rsid w:val="008E6D4B"/>
    <w:rsid w:val="009014B9"/>
    <w:rsid w:val="00947D37"/>
    <w:rsid w:val="0098303C"/>
    <w:rsid w:val="00985836"/>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B081-B58F-41D7-8867-82F78CF3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C5710DB6</Template>
  <TotalTime>1</TotalTime>
  <Pages>3</Pages>
  <Words>28</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A Harrigan</cp:lastModifiedBy>
  <cp:revision>2</cp:revision>
  <dcterms:created xsi:type="dcterms:W3CDTF">2021-12-17T12:10:00Z</dcterms:created>
  <dcterms:modified xsi:type="dcterms:W3CDTF">2021-12-17T12:10:00Z</dcterms:modified>
</cp:coreProperties>
</file>